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F14" w:rsidRDefault="00466F1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05.5pt;height:756pt;visibility:visible">
            <v:imagedata r:id="rId4" o:title=""/>
          </v:shape>
        </w:pict>
      </w:r>
    </w:p>
    <w:p w:rsidR="00466F14" w:rsidRDefault="00466F14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6" type="#_x0000_t75" style="width:505.5pt;height:779.25pt;visibility:visible">
            <v:imagedata r:id="rId5" o:title=""/>
          </v:shape>
        </w:pict>
      </w:r>
    </w:p>
    <w:p w:rsidR="00466F14" w:rsidRPr="00216D7F" w:rsidRDefault="00466F14">
      <w:r w:rsidRPr="00216D7F">
        <w:object w:dxaOrig="8820" w:dyaOrig="12571">
          <v:shape id="_x0000_i1027" type="#_x0000_t75" style="width:441pt;height:628.5pt" o:ole="">
            <v:imagedata r:id="rId6" o:title=""/>
          </v:shape>
          <o:OLEObject Type="Embed" ProgID="AcroExch.Document.7" ShapeID="_x0000_i1027" DrawAspect="Content" ObjectID="_1520793685" r:id="rId7"/>
        </w:object>
      </w:r>
    </w:p>
    <w:sectPr w:rsidR="00466F14" w:rsidRPr="00216D7F" w:rsidSect="00B047B5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C8F"/>
    <w:rsid w:val="00170777"/>
    <w:rsid w:val="00216D7F"/>
    <w:rsid w:val="002C4062"/>
    <w:rsid w:val="00456CCE"/>
    <w:rsid w:val="00466505"/>
    <w:rsid w:val="00466F14"/>
    <w:rsid w:val="00715C8F"/>
    <w:rsid w:val="00727878"/>
    <w:rsid w:val="0089280D"/>
    <w:rsid w:val="00A839E9"/>
    <w:rsid w:val="00AB6A8C"/>
    <w:rsid w:val="00B02255"/>
    <w:rsid w:val="00B047B5"/>
    <w:rsid w:val="00B77206"/>
    <w:rsid w:val="00D60E6A"/>
    <w:rsid w:val="00F6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A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1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5</Words>
  <Characters>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2016-03-09T08:47:00Z</dcterms:created>
  <dcterms:modified xsi:type="dcterms:W3CDTF">2016-03-29T17:55:00Z</dcterms:modified>
</cp:coreProperties>
</file>